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20E" w:rsidRPr="00895B36" w:rsidRDefault="005D0BCA" w:rsidP="00D4120E">
      <w:pPr>
        <w:ind w:left="3600" w:firstLine="270"/>
        <w:rPr>
          <w:b/>
          <w:bCs/>
          <w:i/>
          <w:iCs/>
          <w:sz w:val="56"/>
          <w:szCs w:val="56"/>
        </w:rPr>
      </w:pPr>
      <w:r w:rsidRPr="005D0BCA">
        <w:rPr>
          <w:b/>
          <w:bCs/>
          <w:i/>
          <w:iCs/>
          <w:noProof/>
          <w:color w:val="000000" w:themeColor="text1"/>
          <w:sz w:val="56"/>
          <w:szCs w:val="5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-24.8pt;margin-top:-38.4pt;width:198.4pt;height:163.2pt;z-index:251659264;visibility:visible" fillcolor="white [3201]" stroked="f" strokeweight=".5pt">
            <v:textbox>
              <w:txbxContent>
                <w:p w:rsidR="00D4120E" w:rsidRDefault="00D4120E" w:rsidP="00D4120E">
                  <w:r w:rsidRPr="00FA32A4">
                    <w:rPr>
                      <w:noProof/>
                    </w:rPr>
                    <w:drawing>
                      <wp:inline distT="0" distB="0" distL="0" distR="0">
                        <wp:extent cx="2591080" cy="1727200"/>
                        <wp:effectExtent l="0" t="0" r="0" b="0"/>
                        <wp:docPr id="1617397959" name="Picture 1" descr="A group of people in a gazebo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17397959" name="Picture 1" descr="A group of people in a gazebo&#10;&#10;AI-generated content may be incorrect.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94868" cy="1729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4120E" w:rsidRPr="00895B36">
        <w:rPr>
          <w:b/>
          <w:bCs/>
          <w:i/>
          <w:iCs/>
          <w:color w:val="000000" w:themeColor="text1"/>
          <w:sz w:val="56"/>
          <w:szCs w:val="56"/>
        </w:rPr>
        <w:t>Catholic</w:t>
      </w:r>
      <w:r w:rsidR="00D4120E" w:rsidRPr="00895B36">
        <w:rPr>
          <w:b/>
          <w:bCs/>
          <w:i/>
          <w:iCs/>
          <w:sz w:val="56"/>
          <w:szCs w:val="56"/>
        </w:rPr>
        <w:t xml:space="preserve"> </w:t>
      </w:r>
      <w:r w:rsidR="00D4120E" w:rsidRPr="00895B36">
        <w:rPr>
          <w:b/>
          <w:bCs/>
          <w:i/>
          <w:iCs/>
          <w:color w:val="D70000"/>
          <w:sz w:val="56"/>
          <w:szCs w:val="56"/>
        </w:rPr>
        <w:t>Schools</w:t>
      </w:r>
      <w:r w:rsidR="00D4120E" w:rsidRPr="00895B36">
        <w:rPr>
          <w:b/>
          <w:bCs/>
          <w:i/>
          <w:iCs/>
          <w:sz w:val="56"/>
          <w:szCs w:val="56"/>
        </w:rPr>
        <w:t xml:space="preserve"> </w:t>
      </w:r>
      <w:r w:rsidR="00D4120E" w:rsidRPr="00895B36">
        <w:rPr>
          <w:b/>
          <w:bCs/>
          <w:i/>
          <w:iCs/>
          <w:color w:val="35741F"/>
          <w:sz w:val="56"/>
          <w:szCs w:val="56"/>
        </w:rPr>
        <w:t>Kenya</w:t>
      </w:r>
      <w:r w:rsidR="00D4120E" w:rsidRPr="00895B36">
        <w:rPr>
          <w:b/>
          <w:bCs/>
          <w:i/>
          <w:iCs/>
          <w:sz w:val="56"/>
          <w:szCs w:val="56"/>
        </w:rPr>
        <w:tab/>
      </w:r>
    </w:p>
    <w:p w:rsidR="00D4120E" w:rsidRPr="00D4120E" w:rsidRDefault="00D4120E" w:rsidP="00D4120E">
      <w:pPr>
        <w:ind w:left="3600"/>
        <w:rPr>
          <w:b/>
          <w:bCs/>
          <w:sz w:val="48"/>
          <w:szCs w:val="48"/>
        </w:rPr>
      </w:pPr>
      <w:r w:rsidRPr="005F10EC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ab/>
      </w:r>
      <w:r w:rsidRPr="00D4120E">
        <w:rPr>
          <w:b/>
          <w:bCs/>
          <w:sz w:val="40"/>
          <w:szCs w:val="40"/>
        </w:rPr>
        <w:tab/>
      </w:r>
      <w:r w:rsidRPr="00D4120E">
        <w:rPr>
          <w:b/>
          <w:bCs/>
          <w:sz w:val="48"/>
          <w:szCs w:val="48"/>
        </w:rPr>
        <w:t>Donation Form</w:t>
      </w:r>
    </w:p>
    <w:p w:rsidR="00D4120E" w:rsidRDefault="00D4120E" w:rsidP="00D4120E">
      <w:pPr>
        <w:rPr>
          <w:b/>
          <w:bCs/>
          <w:sz w:val="28"/>
          <w:szCs w:val="28"/>
        </w:rPr>
      </w:pPr>
    </w:p>
    <w:p w:rsidR="00D4120E" w:rsidRPr="00515084" w:rsidRDefault="00D4120E" w:rsidP="00D4120E">
      <w:pPr>
        <w:ind w:left="3600"/>
        <w:rPr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Date of Donation:  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D4120E" w:rsidRDefault="00D4120E"/>
    <w:p w:rsidR="00D4120E" w:rsidRDefault="00D4120E">
      <w:pPr>
        <w:rPr>
          <w:u w:val="single"/>
        </w:rPr>
      </w:pPr>
      <w:r>
        <w:t>Last 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First Name: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4120E" w:rsidRDefault="00D4120E">
      <w:r w:rsidRPr="00D4120E">
        <w:t>Street Address: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City: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4120E" w:rsidRDefault="00D4120E">
      <w:r>
        <w:t>State: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Zip Code: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  <w:r>
        <w:tab/>
        <w:t>Country: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4120E" w:rsidRDefault="00D4120E">
      <w:r>
        <w:t>Email: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  <w:t>Phone number: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:rsidR="00D4120E" w:rsidRDefault="00D4120E"/>
    <w:p w:rsidR="00D4120E" w:rsidRDefault="005D0BCA">
      <w:r>
        <w:rPr>
          <w:noProof/>
        </w:rPr>
        <w:pict>
          <v:shape id="Text Box 2" o:spid="_x0000_s1027" type="#_x0000_t202" style="position:absolute;margin-left:340.8pt;margin-top:22.25pt;width:13.6pt;height:14.4pt;rotation:90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" fillcolor="white [3201]" strokeweight=".5pt">
            <v:textbox>
              <w:txbxContent>
                <w:p w:rsidR="00D4120E" w:rsidRDefault="00D4120E" w:rsidP="00D4120E"/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233.6pt;margin-top:22.25pt;width:13.6pt;height:14.4pt;rotation:90;z-index:251662336;visibility:visible;mso-width-relative:margin;mso-height-relative:margin" fillcolor="white [3201]" strokeweight=".5pt">
            <v:textbox>
              <w:txbxContent>
                <w:p w:rsidR="00D4120E" w:rsidRDefault="00D4120E" w:rsidP="00D4120E"/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128pt;margin-top:21.85pt;width:13.6pt;height:14.4pt;z-index:251660288;visibility:visible;mso-height-relative:margin" fillcolor="white [3201]" strokeweight=".5pt">
            <v:textbox>
              <w:txbxContent>
                <w:p w:rsidR="00D4120E" w:rsidRDefault="00D4120E"/>
              </w:txbxContent>
            </v:textbox>
          </v:shape>
        </w:pict>
      </w:r>
      <w:r w:rsidR="00D4120E">
        <w:t>Amount of donation:</w:t>
      </w:r>
      <w:r w:rsidR="00D4120E">
        <w:rPr>
          <w:u w:val="single"/>
        </w:rPr>
        <w:tab/>
      </w:r>
      <w:r w:rsidR="00D4120E">
        <w:rPr>
          <w:u w:val="single"/>
        </w:rPr>
        <w:tab/>
      </w:r>
      <w:r w:rsidR="00D4120E">
        <w:rPr>
          <w:u w:val="single"/>
        </w:rPr>
        <w:tab/>
      </w:r>
      <w:r w:rsidR="00D4120E">
        <w:rPr>
          <w:u w:val="single"/>
        </w:rPr>
        <w:tab/>
      </w:r>
    </w:p>
    <w:p w:rsidR="00D4120E" w:rsidRDefault="00D4120E" w:rsidP="00D4120E">
      <w:r>
        <w:t>Payment method:</w:t>
      </w:r>
      <w:r>
        <w:tab/>
      </w:r>
      <w:r>
        <w:tab/>
        <w:t>Check</w:t>
      </w:r>
      <w:r>
        <w:tab/>
      </w:r>
      <w:r>
        <w:tab/>
      </w:r>
      <w:r>
        <w:tab/>
        <w:t>Zelle</w:t>
      </w:r>
      <w:r>
        <w:tab/>
      </w:r>
      <w:r>
        <w:tab/>
      </w:r>
      <w:r>
        <w:tab/>
        <w:t>Venmo</w:t>
      </w:r>
    </w:p>
    <w:p w:rsidR="00C54E99" w:rsidRDefault="00C54E99" w:rsidP="00D4120E"/>
    <w:p w:rsidR="00C54E99" w:rsidRDefault="00C54E99" w:rsidP="00C54E99">
      <w:pPr>
        <w:spacing w:after="0"/>
      </w:pPr>
      <w:r>
        <w:t>Send form and payment to:</w:t>
      </w:r>
      <w:r>
        <w:tab/>
        <w:t>Catholic Schools Kenya</w:t>
      </w:r>
    </w:p>
    <w:p w:rsidR="00C54E99" w:rsidRDefault="00C54E99" w:rsidP="00C54E99">
      <w:pPr>
        <w:spacing w:after="0"/>
      </w:pPr>
      <w:r>
        <w:tab/>
      </w:r>
      <w:r>
        <w:tab/>
      </w:r>
      <w:r>
        <w:tab/>
      </w:r>
      <w:r>
        <w:tab/>
      </w:r>
      <w:r>
        <w:tab/>
        <w:t>82 Breakwater Street</w:t>
      </w:r>
    </w:p>
    <w:p w:rsidR="007E3D1C" w:rsidRDefault="00C54E99" w:rsidP="00C54E99">
      <w:pPr>
        <w:spacing w:after="0"/>
        <w:rPr>
          <w:noProof/>
        </w:rPr>
      </w:pPr>
      <w:r>
        <w:tab/>
      </w:r>
      <w:r>
        <w:tab/>
      </w:r>
      <w:r>
        <w:tab/>
      </w:r>
      <w:r>
        <w:tab/>
      </w:r>
      <w:r>
        <w:tab/>
        <w:t>Hampton VA  23669  USA</w:t>
      </w:r>
      <w:r w:rsidR="00D4120E">
        <w:rPr>
          <w:noProof/>
        </w:rPr>
        <w:tab/>
      </w:r>
    </w:p>
    <w:p w:rsidR="007E3D1C" w:rsidRDefault="007E3D1C" w:rsidP="00C54E99">
      <w:pPr>
        <w:spacing w:after="0"/>
        <w:rPr>
          <w:noProof/>
        </w:rPr>
      </w:pPr>
    </w:p>
    <w:p w:rsidR="00C54E99" w:rsidRPr="00D4120E" w:rsidRDefault="005D0BCA" w:rsidP="00C54E99">
      <w:pPr>
        <w:spacing w:after="0"/>
        <w:rPr>
          <w:noProof/>
        </w:rPr>
      </w:pPr>
      <w:r>
        <w:rPr>
          <w:noProof/>
        </w:rPr>
        <w:pict>
          <v:shape id="Text Box 6" o:spid="_x0000_s1030" type="#_x0000_t202" style="position:absolute;margin-left:262.4pt;margin-top:7.1pt;width:260pt;height:264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" fillcolor="white [3201]" stroked="f" strokeweight=".5pt">
            <v:textbox>
              <w:txbxContent>
                <w:p w:rsidR="007E3D1C" w:rsidRDefault="007E3D1C">
                  <w:r>
                    <w:rPr>
                      <w:noProof/>
                    </w:rPr>
                    <w:drawing>
                      <wp:inline distT="0" distB="0" distL="0" distR="0">
                        <wp:extent cx="2171700" cy="2578100"/>
                        <wp:effectExtent l="0" t="0" r="0" b="0"/>
                        <wp:docPr id="924587505" name="Picture 4" descr="A qr code with blue dots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4587505" name="Picture 4" descr="A qr code with blue dots&#10;&#10;AI-generated content may be incorrect."/>
                                <pic:cNvPicPr/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1700" cy="2639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E3D1C">
        <w:rPr>
          <w:noProof/>
        </w:rPr>
        <w:tab/>
      </w:r>
      <w:r w:rsidR="007E3D1C">
        <w:rPr>
          <w:noProof/>
        </w:rPr>
        <w:tab/>
      </w:r>
      <w:r w:rsidR="007E3D1C">
        <w:rPr>
          <w:noProof/>
        </w:rPr>
        <w:tab/>
      </w:r>
      <w:r w:rsidR="007E3D1C">
        <w:rPr>
          <w:noProof/>
        </w:rPr>
        <w:tab/>
      </w:r>
      <w:r w:rsidR="007E3D1C">
        <w:rPr>
          <w:noProof/>
        </w:rPr>
        <w:tab/>
      </w:r>
      <w:r w:rsidR="007E3D1C">
        <w:rPr>
          <w:noProof/>
        </w:rPr>
        <w:tab/>
      </w:r>
      <w:r w:rsidR="007E3D1C">
        <w:rPr>
          <w:noProof/>
        </w:rPr>
        <w:tab/>
      </w:r>
      <w:r w:rsidR="007E3D1C">
        <w:rPr>
          <w:noProof/>
        </w:rPr>
        <w:tab/>
      </w:r>
      <w:r w:rsidR="007E3D1C">
        <w:rPr>
          <w:noProof/>
        </w:rPr>
        <w:tab/>
      </w:r>
      <w:r w:rsidR="007E3D1C">
        <w:rPr>
          <w:noProof/>
        </w:rPr>
        <w:tab/>
      </w:r>
      <w:r w:rsidR="007E3D1C">
        <w:rPr>
          <w:noProof/>
        </w:rPr>
        <w:tab/>
      </w:r>
      <w:r w:rsidR="007E3D1C">
        <w:rPr>
          <w:noProof/>
        </w:rPr>
        <w:tab/>
      </w:r>
      <w:r w:rsidR="007E3D1C">
        <w:rPr>
          <w:noProof/>
        </w:rPr>
        <w:tab/>
      </w:r>
      <w:r w:rsidR="007E3D1C">
        <w:rPr>
          <w:noProof/>
        </w:rPr>
        <w:tab/>
      </w:r>
      <w:r w:rsidR="007E3D1C">
        <w:rPr>
          <w:noProof/>
        </w:rPr>
        <w:tab/>
      </w:r>
      <w:r w:rsidR="007E3D1C">
        <w:rPr>
          <w:noProof/>
        </w:rPr>
        <w:tab/>
      </w:r>
      <w:r w:rsidR="007E3D1C">
        <w:rPr>
          <w:noProof/>
        </w:rPr>
        <w:drawing>
          <wp:inline distT="0" distB="0" distL="0" distR="0">
            <wp:extent cx="2031817" cy="2814066"/>
            <wp:effectExtent l="0" t="0" r="635" b="5715"/>
            <wp:docPr id="1574842271" name="Picture 5" descr="A qr code with purpl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42271" name="Picture 5" descr="A qr code with purple tex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098" cy="2872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3D1C">
        <w:rPr>
          <w:noProof/>
        </w:rPr>
        <w:tab/>
      </w:r>
      <w:r w:rsidR="007E3D1C">
        <w:rPr>
          <w:noProof/>
        </w:rPr>
        <w:tab/>
      </w:r>
      <w:r w:rsidR="007E3D1C">
        <w:rPr>
          <w:noProof/>
        </w:rPr>
        <w:tab/>
      </w:r>
      <w:r w:rsidR="007E3D1C">
        <w:rPr>
          <w:noProof/>
        </w:rPr>
        <w:tab/>
      </w:r>
      <w:r w:rsidR="0089593E">
        <w:tab/>
      </w:r>
      <w:r w:rsidR="0089593E">
        <w:tab/>
      </w:r>
    </w:p>
    <w:sectPr w:rsidR="00C54E99" w:rsidRPr="00D4120E" w:rsidSect="00D4120E">
      <w:pgSz w:w="12240" w:h="15840"/>
      <w:pgMar w:top="1440" w:right="720" w:bottom="806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DE389A"/>
    <w:multiLevelType w:val="hybridMultilevel"/>
    <w:tmpl w:val="3438ACF2"/>
    <w:lvl w:ilvl="0" w:tplc="ED56BE3C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attachedTemplate r:id="rId1"/>
  <w:defaultTabStop w:val="720"/>
  <w:characterSpacingControl w:val="doNotCompress"/>
  <w:compat/>
  <w:rsids>
    <w:rsidRoot w:val="0049642F"/>
    <w:rsid w:val="00041F6E"/>
    <w:rsid w:val="0049642F"/>
    <w:rsid w:val="005D0BCA"/>
    <w:rsid w:val="007E3D1C"/>
    <w:rsid w:val="0089593E"/>
    <w:rsid w:val="00BB3221"/>
    <w:rsid w:val="00C54E99"/>
    <w:rsid w:val="00C82A57"/>
    <w:rsid w:val="00D41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20E"/>
  </w:style>
  <w:style w:type="paragraph" w:styleId="Heading1">
    <w:name w:val="heading 1"/>
    <w:basedOn w:val="Normal"/>
    <w:next w:val="Normal"/>
    <w:link w:val="Heading1Char"/>
    <w:uiPriority w:val="9"/>
    <w:qFormat/>
    <w:rsid w:val="00D4120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120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120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4120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4120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4120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412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412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412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120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120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120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4120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4120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4120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4120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4120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4120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4120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412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4120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412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412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4120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4120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4120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4120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4120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4120E"/>
    <w:rPr>
      <w:b/>
      <w:bCs/>
      <w:smallCaps/>
      <w:color w:val="0F4761" w:themeColor="accent1" w:themeShade="BF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4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WebSite\Catholic\Photos\Catholic%20Schools%20Kenya%20Donations%20Form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Catholic Schools Kenya Donations Form Template.dotx</Template>
  <TotalTime>4</TotalTime>
  <Pages>1</Pages>
  <Words>60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</dc:creator>
  <cp:lastModifiedBy>Tech</cp:lastModifiedBy>
  <cp:revision>1</cp:revision>
  <dcterms:created xsi:type="dcterms:W3CDTF">2025-12-19T15:40:00Z</dcterms:created>
  <dcterms:modified xsi:type="dcterms:W3CDTF">2025-12-19T15:44:00Z</dcterms:modified>
</cp:coreProperties>
</file>